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7E51" w:rsidRDefault="008E7E51"/>
    <w:p w:rsidR="008E7E51" w:rsidRPr="00912017" w:rsidRDefault="008E7E51" w:rsidP="00912017">
      <w:pPr>
        <w:jc w:val="center"/>
        <w:rPr>
          <w:color w:val="FF0000"/>
        </w:rPr>
      </w:pPr>
      <w:r w:rsidRPr="00E3155B">
        <w:rPr>
          <w:rFonts w:ascii="Times New Roman" w:hAnsi="Times New Roman"/>
          <w:color w:val="FF0000"/>
          <w:sz w:val="28"/>
          <w:szCs w:val="28"/>
        </w:rPr>
        <w:t>РЕБЕНОК НЕ СЛЫШИТ МЕНЯ</w:t>
      </w:r>
      <w:r>
        <w:rPr>
          <w:color w:val="FF0000"/>
        </w:rPr>
        <w:t>.</w:t>
      </w:r>
    </w:p>
    <w:p w:rsidR="008E7E51" w:rsidRDefault="008E7E51" w:rsidP="00E3155B"/>
    <w:p w:rsidR="008E7E51" w:rsidRPr="00912017" w:rsidRDefault="008E7E51" w:rsidP="00E3155B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912017">
        <w:rPr>
          <w:rFonts w:ascii="Times New Roman" w:hAnsi="Times New Roman"/>
          <w:sz w:val="24"/>
          <w:szCs w:val="24"/>
        </w:rPr>
        <w:t>Когда в следующий раз Вы захотите, чтобы ребёнок Вас точно услышал, вник в Вашу просьбу и сделал то, о чём Вы его просите, поступите следующим образом:</w:t>
      </w:r>
    </w:p>
    <w:p w:rsidR="008E7E51" w:rsidRDefault="008E7E51" w:rsidP="00E3155B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E3155B">
        <w:rPr>
          <w:rFonts w:ascii="Times New Roman" w:hAnsi="Times New Roman"/>
          <w:sz w:val="24"/>
          <w:szCs w:val="24"/>
        </w:rPr>
        <w:t>оторвитесь от своих дел, не говорите "мимоходом"</w:t>
      </w:r>
    </w:p>
    <w:p w:rsidR="008E7E51" w:rsidRPr="00E3155B" w:rsidRDefault="008E7E51" w:rsidP="00E3155B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E3155B">
        <w:rPr>
          <w:rFonts w:ascii="Times New Roman" w:hAnsi="Times New Roman"/>
          <w:sz w:val="24"/>
          <w:szCs w:val="24"/>
        </w:rPr>
        <w:t>подойдите к нему, чтобы Ваши глаза были на одном уровне</w:t>
      </w:r>
    </w:p>
    <w:p w:rsidR="008E7E51" w:rsidRPr="005654F8" w:rsidRDefault="008E7E51" w:rsidP="005654F8">
      <w:pPr>
        <w:spacing w:after="0" w:line="360" w:lineRule="auto"/>
        <w:ind w:left="1068"/>
        <w:rPr>
          <w:rFonts w:ascii="Times New Roman" w:hAnsi="Times New Roman"/>
          <w:sz w:val="24"/>
          <w:szCs w:val="24"/>
        </w:rPr>
      </w:pPr>
      <w:r w:rsidRPr="005654F8">
        <w:rPr>
          <w:rFonts w:ascii="Times New Roman" w:hAnsi="Times New Roman"/>
          <w:sz w:val="24"/>
          <w:szCs w:val="24"/>
        </w:rPr>
        <w:t>(для этого можно присесть на корточки, сесть на пол, на диван, на стул рядом)</w:t>
      </w:r>
    </w:p>
    <w:p w:rsidR="008E7E51" w:rsidRPr="00E3155B" w:rsidRDefault="008E7E51" w:rsidP="00E3155B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E3155B">
        <w:rPr>
          <w:rFonts w:ascii="Times New Roman" w:hAnsi="Times New Roman"/>
          <w:sz w:val="24"/>
          <w:szCs w:val="24"/>
        </w:rPr>
        <w:t xml:space="preserve"> тихонько дотроньтесь до его плеча, предплечья, либо возьмите за руку, либо нежно погладьте по голове.</w:t>
      </w:r>
    </w:p>
    <w:p w:rsidR="008E7E51" w:rsidRPr="00E3155B" w:rsidRDefault="008E7E51" w:rsidP="00E3155B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E3155B">
        <w:rPr>
          <w:rFonts w:ascii="Times New Roman" w:hAnsi="Times New Roman"/>
          <w:sz w:val="24"/>
          <w:szCs w:val="24"/>
        </w:rPr>
        <w:t xml:space="preserve"> скажите: "Я тебя очень люблю"</w:t>
      </w:r>
    </w:p>
    <w:p w:rsidR="008E7E51" w:rsidRPr="00E3155B" w:rsidRDefault="008E7E51" w:rsidP="005654F8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E3155B">
        <w:rPr>
          <w:rFonts w:ascii="Times New Roman" w:hAnsi="Times New Roman"/>
          <w:sz w:val="24"/>
          <w:szCs w:val="24"/>
        </w:rPr>
        <w:t xml:space="preserve"> скажите: "Я тебя очень прошу..."или "Мне было бы приятно, если бы ты"</w:t>
      </w:r>
    </w:p>
    <w:p w:rsidR="008E7E51" w:rsidRPr="005654F8" w:rsidRDefault="008E7E51" w:rsidP="005654F8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E3155B">
        <w:rPr>
          <w:rFonts w:ascii="Times New Roman" w:hAnsi="Times New Roman"/>
          <w:sz w:val="24"/>
          <w:szCs w:val="24"/>
        </w:rPr>
        <w:t>или "Ты мне очень поможешь, если..."или "У меня к тебе очень большая просьба"</w:t>
      </w:r>
      <w:r>
        <w:rPr>
          <w:rFonts w:ascii="Times New Roman" w:hAnsi="Times New Roman"/>
          <w:sz w:val="24"/>
          <w:szCs w:val="24"/>
        </w:rPr>
        <w:t xml:space="preserve"> </w:t>
      </w:r>
      <w:r w:rsidRPr="005654F8">
        <w:rPr>
          <w:rFonts w:ascii="Times New Roman" w:hAnsi="Times New Roman"/>
          <w:sz w:val="24"/>
          <w:szCs w:val="24"/>
        </w:rPr>
        <w:t>или "Давай мы с тобой так договоримся..."</w:t>
      </w:r>
    </w:p>
    <w:p w:rsidR="008E7E51" w:rsidRPr="005654F8" w:rsidRDefault="008E7E51" w:rsidP="005654F8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5654F8">
        <w:rPr>
          <w:rFonts w:ascii="Times New Roman" w:hAnsi="Times New Roman"/>
          <w:sz w:val="24"/>
          <w:szCs w:val="24"/>
        </w:rPr>
        <w:t>предложите сделать вместе или начать делать вместе то, что просите</w:t>
      </w:r>
    </w:p>
    <w:p w:rsidR="008E7E51" w:rsidRPr="00912017" w:rsidRDefault="008E7E51" w:rsidP="00E3155B">
      <w:pPr>
        <w:spacing w:after="0" w:line="360" w:lineRule="auto"/>
        <w:ind w:firstLine="708"/>
        <w:rPr>
          <w:rFonts w:ascii="Times New Roman" w:hAnsi="Times New Roman"/>
          <w:sz w:val="24"/>
          <w:szCs w:val="24"/>
        </w:rPr>
      </w:pPr>
      <w:r w:rsidRPr="00912017">
        <w:rPr>
          <w:rFonts w:ascii="Times New Roman" w:hAnsi="Times New Roman"/>
          <w:sz w:val="24"/>
          <w:szCs w:val="24"/>
        </w:rPr>
        <w:t>Эффект будет значительно лучше, если Вы находитесь рядом и у Вас дружественный настрой.</w:t>
      </w:r>
    </w:p>
    <w:p w:rsidR="008E7E51" w:rsidRPr="00912017" w:rsidRDefault="008E7E51" w:rsidP="00E3155B">
      <w:pPr>
        <w:spacing w:after="0" w:line="360" w:lineRule="auto"/>
        <w:ind w:firstLine="708"/>
        <w:rPr>
          <w:rFonts w:ascii="Times New Roman" w:hAnsi="Times New Roman"/>
          <w:sz w:val="24"/>
          <w:szCs w:val="24"/>
        </w:rPr>
      </w:pPr>
      <w:r w:rsidRPr="00912017">
        <w:rPr>
          <w:rFonts w:ascii="Times New Roman" w:hAnsi="Times New Roman"/>
          <w:sz w:val="24"/>
          <w:szCs w:val="24"/>
        </w:rPr>
        <w:t>Дети чаще всего очень вовлечены в то, что делают, и им трудно переключить внимание на что-то ещё, оторваться от интересного. А когда Вы подходите таким образом, им становится намного проще, и они точно Вас услышат.</w:t>
      </w:r>
    </w:p>
    <w:p w:rsidR="008E7E51" w:rsidRPr="00912017" w:rsidRDefault="008E7E51" w:rsidP="00E3155B">
      <w:pPr>
        <w:spacing w:after="0" w:line="360" w:lineRule="auto"/>
        <w:ind w:firstLine="708"/>
        <w:rPr>
          <w:rFonts w:ascii="Times New Roman" w:hAnsi="Times New Roman"/>
          <w:sz w:val="24"/>
          <w:szCs w:val="24"/>
        </w:rPr>
      </w:pPr>
      <w:r w:rsidRPr="00912017">
        <w:rPr>
          <w:rFonts w:ascii="Times New Roman" w:hAnsi="Times New Roman"/>
          <w:sz w:val="24"/>
          <w:szCs w:val="24"/>
        </w:rPr>
        <w:t>Кроме того, такая близкая дистанция помогает Вам избежать раздражения и злости.</w:t>
      </w:r>
    </w:p>
    <w:p w:rsidR="008E7E51" w:rsidRPr="003A3D20" w:rsidRDefault="008E7E51" w:rsidP="003A3D20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164DD2"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252pt;height:261.75pt;visibility:visible">
            <v:imagedata r:id="rId5" o:title=""/>
          </v:shape>
        </w:pict>
      </w:r>
    </w:p>
    <w:sectPr w:rsidR="008E7E51" w:rsidRPr="003A3D20" w:rsidSect="00912017">
      <w:pgSz w:w="11906" w:h="16838"/>
      <w:pgMar w:top="1134" w:right="850" w:bottom="1134" w:left="1701" w:header="708" w:footer="708" w:gutter="0"/>
      <w:pgBorders w:offsetFrom="page">
        <w:top w:val="clocks" w:sz="16" w:space="24" w:color="auto"/>
        <w:left w:val="clocks" w:sz="16" w:space="24" w:color="auto"/>
        <w:bottom w:val="clocks" w:sz="16" w:space="24" w:color="auto"/>
        <w:right w:val="clocks" w:sz="16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BD7C4B"/>
    <w:multiLevelType w:val="hybridMultilevel"/>
    <w:tmpl w:val="E520A0BC"/>
    <w:lvl w:ilvl="0" w:tplc="0419000F">
      <w:start w:val="1"/>
      <w:numFmt w:val="decimal"/>
      <w:lvlText w:val="%1."/>
      <w:lvlJc w:val="left"/>
      <w:pPr>
        <w:ind w:left="142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12017"/>
    <w:rsid w:val="00164DD2"/>
    <w:rsid w:val="00173ADE"/>
    <w:rsid w:val="003A3D20"/>
    <w:rsid w:val="00416C32"/>
    <w:rsid w:val="005654F8"/>
    <w:rsid w:val="006600B9"/>
    <w:rsid w:val="00740601"/>
    <w:rsid w:val="00783B82"/>
    <w:rsid w:val="008E7E51"/>
    <w:rsid w:val="00912017"/>
    <w:rsid w:val="00AE36F7"/>
    <w:rsid w:val="00E3155B"/>
    <w:rsid w:val="00FC54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5435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9120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91201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E3155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29</TotalTime>
  <Pages>1</Pages>
  <Words>169</Words>
  <Characters>969</Characters>
  <Application>Microsoft Office Outlook</Application>
  <DocSecurity>0</DocSecurity>
  <Lines>0</Lines>
  <Paragraphs>0</Paragraphs>
  <ScaleCrop>false</ScaleCrop>
  <Company>machine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2013-12-17T15:10:00Z</dcterms:created>
  <dcterms:modified xsi:type="dcterms:W3CDTF">2013-12-18T10:20:00Z</dcterms:modified>
</cp:coreProperties>
</file>